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7592" w:rsidRPr="00B638A9" w:rsidRDefault="009A7592" w:rsidP="009A75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9A7592" w:rsidRPr="00B638A9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Федеральное государственное бюджетное</w:t>
      </w:r>
    </w:p>
    <w:p w:rsidR="009A7592" w:rsidRPr="00B638A9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образовательное учреждение высшего образования</w:t>
      </w:r>
    </w:p>
    <w:p w:rsidR="009A7592" w:rsidRPr="009A7592" w:rsidRDefault="009A7592" w:rsidP="009A7592">
      <w:pPr>
        <w:spacing w:after="0" w:line="240" w:lineRule="auto"/>
        <w:jc w:val="center"/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</w:pPr>
      <w:r w:rsidRPr="00B638A9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>«Уфимский государственный авиационный технический университет»</w:t>
      </w:r>
      <w:r w:rsidRPr="009A7592">
        <w:rPr>
          <w:rFonts w:ascii="Cambria" w:eastAsia="Times New Roman" w:hAnsi="Cambria" w:cs="Times New Roman"/>
          <w:spacing w:val="-2"/>
          <w:sz w:val="28"/>
          <w:szCs w:val="28"/>
          <w:lang w:eastAsia="ru-RU"/>
        </w:rPr>
        <w:t xml:space="preserve"> </w:t>
      </w:r>
    </w:p>
    <w:p w:rsidR="00F05FC9" w:rsidRPr="000E4C05" w:rsidRDefault="00F05FC9" w:rsidP="009A7592">
      <w:pPr>
        <w:spacing w:after="0" w:line="240" w:lineRule="auto"/>
        <w:jc w:val="center"/>
        <w:rPr>
          <w:rFonts w:ascii="Times New Roman" w:hAnsi="Times New Roman"/>
          <w:spacing w:val="-2"/>
          <w:sz w:val="16"/>
          <w:szCs w:val="16"/>
        </w:rPr>
      </w:pPr>
    </w:p>
    <w:p w:rsidR="00F05FC9" w:rsidRPr="009A7592" w:rsidRDefault="00F05FC9" w:rsidP="009A7592">
      <w:pPr>
        <w:spacing w:after="0" w:line="240" w:lineRule="auto"/>
        <w:jc w:val="center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>Кафедра материаловедения и физики металлов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28"/>
          <w:szCs w:val="28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after="0" w:line="240" w:lineRule="auto"/>
        <w:jc w:val="center"/>
        <w:rPr>
          <w:rFonts w:ascii="Times New Roman" w:hAnsi="Times New Roman"/>
          <w:sz w:val="30"/>
          <w:szCs w:val="30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caps/>
          <w:sz w:val="35"/>
          <w:szCs w:val="35"/>
        </w:rPr>
      </w:pPr>
    </w:p>
    <w:p w:rsidR="0047006B" w:rsidRDefault="0047006B" w:rsidP="000E4C05">
      <w:pPr>
        <w:spacing w:after="0" w:line="240" w:lineRule="auto"/>
        <w:jc w:val="center"/>
        <w:rPr>
          <w:rFonts w:ascii="Cambria" w:hAnsi="Cambria" w:cstheme="minorHAnsi"/>
          <w:sz w:val="36"/>
          <w:szCs w:val="36"/>
        </w:rPr>
      </w:pPr>
      <w:r w:rsidRPr="0047006B">
        <w:rPr>
          <w:rFonts w:ascii="Cambria" w:hAnsi="Cambria" w:cstheme="minorHAnsi"/>
          <w:sz w:val="36"/>
          <w:szCs w:val="36"/>
        </w:rPr>
        <w:t xml:space="preserve">РАЗРАБОТКА ПРИКЛАДНЫХ РЕШЕНИЙ </w:t>
      </w:r>
      <w:r w:rsidRPr="0047006B">
        <w:rPr>
          <w:rFonts w:ascii="Cambria" w:hAnsi="Cambria" w:cstheme="minorHAnsi"/>
          <w:sz w:val="36"/>
          <w:szCs w:val="36"/>
        </w:rPr>
        <w:br/>
        <w:t>В СИСТЕМЕ «1С</w:t>
      </w:r>
      <w:proofErr w:type="gramStart"/>
      <w:r w:rsidRPr="0047006B">
        <w:rPr>
          <w:rFonts w:ascii="Cambria" w:hAnsi="Cambria" w:cstheme="minorHAnsi"/>
          <w:sz w:val="36"/>
          <w:szCs w:val="36"/>
        </w:rPr>
        <w:t>:П</w:t>
      </w:r>
      <w:proofErr w:type="gramEnd"/>
      <w:r w:rsidRPr="0047006B">
        <w:rPr>
          <w:rFonts w:ascii="Cambria" w:hAnsi="Cambria" w:cstheme="minorHAnsi"/>
          <w:sz w:val="36"/>
          <w:szCs w:val="36"/>
        </w:rPr>
        <w:t>РЕДПРИЯТИЕ 8.3»</w:t>
      </w:r>
    </w:p>
    <w:p w:rsidR="000E4C05" w:rsidRPr="0047006B" w:rsidRDefault="000E4C05" w:rsidP="000E4C05">
      <w:pPr>
        <w:spacing w:after="0" w:line="240" w:lineRule="auto"/>
        <w:jc w:val="center"/>
        <w:rPr>
          <w:rFonts w:ascii="Cambria" w:hAnsi="Cambria" w:cstheme="minorHAnsi"/>
          <w:sz w:val="36"/>
          <w:szCs w:val="36"/>
        </w:rPr>
      </w:pPr>
    </w:p>
    <w:p w:rsidR="00F05FC9" w:rsidRPr="00514A75" w:rsidRDefault="0047006B" w:rsidP="000E4C05">
      <w:pPr>
        <w:spacing w:after="0" w:line="240" w:lineRule="auto"/>
        <w:jc w:val="center"/>
        <w:rPr>
          <w:rFonts w:ascii="Cambria" w:hAnsi="Cambria"/>
          <w:sz w:val="32"/>
          <w:szCs w:val="32"/>
        </w:rPr>
      </w:pPr>
      <w:r w:rsidRPr="00514A75">
        <w:rPr>
          <w:rFonts w:ascii="Cambria" w:hAnsi="Cambria"/>
          <w:sz w:val="32"/>
          <w:szCs w:val="32"/>
        </w:rPr>
        <w:t>Методические рекомендации</w:t>
      </w:r>
      <w:r w:rsidR="00F05FC9" w:rsidRPr="00514A75">
        <w:rPr>
          <w:rFonts w:ascii="Cambria" w:hAnsi="Cambria"/>
          <w:sz w:val="32"/>
          <w:szCs w:val="32"/>
        </w:rPr>
        <w:br/>
        <w:t xml:space="preserve">по дисциплине </w:t>
      </w:r>
    </w:p>
    <w:p w:rsidR="00514A75" w:rsidRPr="00514A75" w:rsidRDefault="00514A75" w:rsidP="000E4C05">
      <w:pPr>
        <w:spacing w:after="0" w:line="240" w:lineRule="auto"/>
        <w:jc w:val="center"/>
        <w:rPr>
          <w:rFonts w:ascii="Cambria" w:hAnsi="Cambria"/>
          <w:sz w:val="32"/>
          <w:szCs w:val="32"/>
          <w:highlight w:val="yellow"/>
        </w:rPr>
      </w:pPr>
      <w:r w:rsidRPr="00514A75">
        <w:rPr>
          <w:rFonts w:ascii="Cambria" w:hAnsi="Cambria"/>
          <w:sz w:val="32"/>
          <w:szCs w:val="32"/>
        </w:rPr>
        <w:t>«Конфигурирование экономических информационных систем»</w:t>
      </w:r>
    </w:p>
    <w:p w:rsidR="00F05FC9" w:rsidRPr="009A7592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Учебное электронное издание локального доступа</w:t>
      </w:r>
    </w:p>
    <w:p w:rsidR="00F05FC9" w:rsidRPr="009A7592" w:rsidRDefault="00F05FC9" w:rsidP="00F05FC9">
      <w:pPr>
        <w:spacing w:line="240" w:lineRule="auto"/>
        <w:jc w:val="center"/>
        <w:rPr>
          <w:rFonts w:ascii="Cambria" w:hAnsi="Cambria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9A7592" w:rsidRPr="00F05FC9" w:rsidRDefault="009A7592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F05FC9" w:rsidRPr="00F05FC9" w:rsidRDefault="00F05FC9" w:rsidP="00F05FC9">
      <w:pPr>
        <w:spacing w:line="240" w:lineRule="auto"/>
        <w:jc w:val="center"/>
        <w:rPr>
          <w:rFonts w:ascii="Times New Roman" w:hAnsi="Times New Roman"/>
          <w:sz w:val="6"/>
          <w:szCs w:val="6"/>
          <w:highlight w:val="yellow"/>
        </w:rPr>
      </w:pPr>
    </w:p>
    <w:p w:rsidR="00F05FC9" w:rsidRDefault="00F05FC9" w:rsidP="00F05FC9">
      <w:pPr>
        <w:spacing w:line="240" w:lineRule="auto"/>
        <w:jc w:val="center"/>
        <w:rPr>
          <w:rFonts w:ascii="Times New Roman" w:hAnsi="Times New Roman"/>
          <w:sz w:val="32"/>
          <w:szCs w:val="32"/>
          <w:highlight w:val="yellow"/>
        </w:rPr>
      </w:pPr>
    </w:p>
    <w:p w:rsidR="00514A75" w:rsidRPr="00514A75" w:rsidRDefault="00514A75" w:rsidP="00F05FC9">
      <w:pPr>
        <w:spacing w:line="240" w:lineRule="auto"/>
        <w:jc w:val="center"/>
        <w:rPr>
          <w:rFonts w:ascii="Times New Roman" w:hAnsi="Times New Roman"/>
          <w:sz w:val="16"/>
          <w:szCs w:val="16"/>
          <w:highlight w:val="yellow"/>
        </w:rPr>
      </w:pPr>
    </w:p>
    <w:p w:rsidR="00AF60EF" w:rsidRDefault="00F05FC9" w:rsidP="00F05FC9">
      <w:pPr>
        <w:spacing w:after="0" w:line="240" w:lineRule="auto"/>
        <w:jc w:val="center"/>
        <w:rPr>
          <w:rFonts w:ascii="Cambria" w:hAnsi="Cambria"/>
          <w:sz w:val="32"/>
          <w:szCs w:val="32"/>
        </w:rPr>
      </w:pPr>
      <w:r w:rsidRPr="009A7592">
        <w:rPr>
          <w:rFonts w:ascii="Cambria" w:hAnsi="Cambria"/>
          <w:sz w:val="32"/>
          <w:szCs w:val="32"/>
        </w:rPr>
        <w:t>Уфа 20</w:t>
      </w:r>
      <w:r w:rsidR="00F73B45">
        <w:rPr>
          <w:rFonts w:ascii="Cambria" w:hAnsi="Cambria"/>
          <w:sz w:val="32"/>
          <w:szCs w:val="32"/>
        </w:rPr>
        <w:t>2</w:t>
      </w:r>
      <w:r w:rsidR="00B638A9">
        <w:rPr>
          <w:rFonts w:ascii="Cambria" w:hAnsi="Cambria"/>
          <w:sz w:val="32"/>
          <w:szCs w:val="32"/>
        </w:rPr>
        <w:t>1</w:t>
      </w:r>
    </w:p>
    <w:p w:rsidR="00F05FC9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lastRenderedPageBreak/>
        <w:t>Составители: О. В. Г</w:t>
      </w:r>
      <w:r w:rsidR="00B638A9">
        <w:rPr>
          <w:rFonts w:ascii="Cambria" w:hAnsi="Cambria"/>
          <w:sz w:val="28"/>
          <w:szCs w:val="28"/>
        </w:rPr>
        <w:t>воздев</w:t>
      </w:r>
      <w:r w:rsidRPr="009A7592">
        <w:rPr>
          <w:rFonts w:ascii="Cambria" w:hAnsi="Cambria"/>
          <w:sz w:val="28"/>
          <w:szCs w:val="28"/>
        </w:rPr>
        <w:t>, Е.</w:t>
      </w:r>
      <w:r w:rsidR="00E1232B" w:rsidRPr="009A7592">
        <w:rPr>
          <w:rFonts w:ascii="Cambria" w:hAnsi="Cambria"/>
          <w:sz w:val="28"/>
          <w:szCs w:val="28"/>
        </w:rPr>
        <w:t xml:space="preserve"> </w:t>
      </w:r>
      <w:r w:rsidR="00B638A9">
        <w:rPr>
          <w:rFonts w:ascii="Cambria" w:hAnsi="Cambria"/>
          <w:sz w:val="28"/>
          <w:szCs w:val="28"/>
        </w:rPr>
        <w:t>И</w:t>
      </w:r>
      <w:r w:rsidRPr="009A7592">
        <w:rPr>
          <w:rFonts w:ascii="Cambria" w:hAnsi="Cambria"/>
          <w:sz w:val="28"/>
          <w:szCs w:val="28"/>
        </w:rPr>
        <w:t xml:space="preserve">. </w:t>
      </w:r>
      <w:r w:rsidR="00B638A9">
        <w:rPr>
          <w:rFonts w:ascii="Cambria" w:hAnsi="Cambria"/>
          <w:sz w:val="28"/>
          <w:szCs w:val="28"/>
        </w:rPr>
        <w:t>Иванов</w:t>
      </w: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</w:p>
    <w:p w:rsidR="00E221E6" w:rsidRPr="009A7592" w:rsidRDefault="00E221E6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 xml:space="preserve">УДК </w:t>
      </w: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hAnsi="Cambria"/>
          <w:sz w:val="28"/>
          <w:szCs w:val="28"/>
        </w:rPr>
      </w:pPr>
      <w:r w:rsidRPr="009A7592">
        <w:rPr>
          <w:rFonts w:ascii="Cambria" w:hAnsi="Cambria"/>
          <w:sz w:val="28"/>
          <w:szCs w:val="28"/>
        </w:rPr>
        <w:t>ББК</w:t>
      </w:r>
      <w:r w:rsidR="004D70D5">
        <w:rPr>
          <w:rFonts w:ascii="Cambria" w:hAnsi="Cambria"/>
          <w:sz w:val="28"/>
          <w:szCs w:val="28"/>
        </w:rPr>
        <w:t xml:space="preserve"> </w:t>
      </w:r>
      <w:bookmarkStart w:id="0" w:name="_GoBack"/>
      <w:bookmarkEnd w:id="0"/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AF60EF" w:rsidRPr="009A7592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Cambria" w:hAnsi="Cambria"/>
          <w:sz w:val="32"/>
          <w:szCs w:val="32"/>
          <w:highlight w:val="yellow"/>
        </w:rPr>
      </w:pPr>
    </w:p>
    <w:p w:rsidR="00512478" w:rsidRPr="009A7592" w:rsidRDefault="0047006B" w:rsidP="00514A75">
      <w:pPr>
        <w:spacing w:after="0" w:line="240" w:lineRule="auto"/>
        <w:ind w:firstLine="709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</w:pPr>
      <w:r>
        <w:rPr>
          <w:rFonts w:ascii="Cambria" w:hAnsi="Cambria"/>
          <w:bCs/>
          <w:sz w:val="28"/>
          <w:szCs w:val="28"/>
        </w:rPr>
        <w:t>Разработка прикладных решений в систем</w:t>
      </w:r>
      <w:r w:rsidR="000E4C05">
        <w:rPr>
          <w:rFonts w:ascii="Cambria" w:hAnsi="Cambria"/>
          <w:bCs/>
          <w:sz w:val="28"/>
          <w:szCs w:val="28"/>
        </w:rPr>
        <w:t>е «1С</w:t>
      </w:r>
      <w:proofErr w:type="gramStart"/>
      <w:r w:rsidR="000E4C05">
        <w:rPr>
          <w:rFonts w:ascii="Cambria" w:hAnsi="Cambria"/>
          <w:bCs/>
          <w:sz w:val="28"/>
          <w:szCs w:val="28"/>
        </w:rPr>
        <w:t>:</w:t>
      </w:r>
      <w:r>
        <w:rPr>
          <w:rFonts w:ascii="Cambria" w:hAnsi="Cambria"/>
          <w:bCs/>
          <w:sz w:val="28"/>
          <w:szCs w:val="28"/>
        </w:rPr>
        <w:t>П</w:t>
      </w:r>
      <w:proofErr w:type="gramEnd"/>
      <w:r>
        <w:rPr>
          <w:rFonts w:ascii="Cambria" w:hAnsi="Cambria"/>
          <w:bCs/>
          <w:sz w:val="28"/>
          <w:szCs w:val="28"/>
        </w:rPr>
        <w:t>редприятие 8.3» : методические рекомен</w:t>
      </w:r>
      <w:r w:rsidR="00F6669B">
        <w:rPr>
          <w:rFonts w:ascii="Cambria" w:hAnsi="Cambria"/>
          <w:bCs/>
          <w:sz w:val="28"/>
          <w:szCs w:val="28"/>
        </w:rPr>
        <w:t>дации по дисциплине</w:t>
      </w:r>
      <w:r w:rsidR="00AF60EF" w:rsidRPr="009A7592">
        <w:rPr>
          <w:rFonts w:ascii="Cambria" w:hAnsi="Cambria"/>
          <w:bCs/>
          <w:sz w:val="28"/>
          <w:szCs w:val="28"/>
        </w:rPr>
        <w:t xml:space="preserve"> </w:t>
      </w:r>
      <w:r w:rsidR="00514A75" w:rsidRPr="00514A75">
        <w:rPr>
          <w:rFonts w:ascii="Cambria" w:hAnsi="Cambria"/>
          <w:sz w:val="28"/>
          <w:szCs w:val="28"/>
        </w:rPr>
        <w:t>«Конфигурирование экономических информационных систем»</w:t>
      </w:r>
      <w:r w:rsidR="00514A75">
        <w:rPr>
          <w:rFonts w:ascii="Cambria" w:hAnsi="Cambria"/>
          <w:sz w:val="28"/>
          <w:szCs w:val="28"/>
        </w:rPr>
        <w:t xml:space="preserve"> </w:t>
      </w:r>
      <w:r w:rsidR="00AF60EF" w:rsidRPr="009A7592">
        <w:rPr>
          <w:rFonts w:ascii="Cambria" w:hAnsi="Cambria"/>
          <w:bCs/>
          <w:sz w:val="28"/>
          <w:szCs w:val="28"/>
        </w:rPr>
        <w:t xml:space="preserve"> </w:t>
      </w:r>
      <w:r w:rsidR="00512478" w:rsidRPr="009A7592">
        <w:rPr>
          <w:rFonts w:ascii="Cambria" w:hAnsi="Cambria"/>
          <w:bCs/>
          <w:sz w:val="28"/>
          <w:szCs w:val="28"/>
        </w:rPr>
        <w:t xml:space="preserve">: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[Электронный ресурс] / </w:t>
      </w:r>
      <w:proofErr w:type="spellStart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>Уфимск</w:t>
      </w:r>
      <w:proofErr w:type="spellEnd"/>
      <w:r w:rsidR="00512478" w:rsidRPr="009A7592">
        <w:rPr>
          <w:rFonts w:ascii="Cambria" w:eastAsia="Times New Roman" w:hAnsi="Cambria" w:cs="Times New Roman"/>
          <w:spacing w:val="-3"/>
          <w:sz w:val="28"/>
          <w:szCs w:val="28"/>
          <w:lang w:eastAsia="ru-RU"/>
        </w:rPr>
        <w:t xml:space="preserve">. гос. авиац. техн. ун-т. </w:t>
      </w:r>
      <w:r w:rsidR="00512478" w:rsidRPr="009A7592">
        <w:rPr>
          <w:rFonts w:ascii="Cambria" w:eastAsia="Times New Roman" w:hAnsi="Cambria" w:cs="Times New Roman"/>
          <w:color w:val="000000"/>
          <w:sz w:val="28"/>
          <w:szCs w:val="28"/>
          <w:shd w:val="clear" w:color="auto" w:fill="FFFFFF"/>
          <w:lang w:eastAsia="ru-RU"/>
        </w:rPr>
        <w:t xml:space="preserve">– </w:t>
      </w:r>
      <w:r w:rsidR="00C63848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Уфа,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20</w:t>
      </w:r>
      <w:r w:rsidR="00F73B45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2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1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 – 1 электрон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о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пт. диск (CD-R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OM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) ; 14 см. – Систем. требования : процессор с частотой 1,5 ГГц и выше ; 1 Гб ОЗУ и выше ; </w:t>
      </w:r>
      <w:proofErr w:type="spell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Microsoft</w:t>
      </w:r>
      <w:proofErr w:type="spell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spell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Windows</w:t>
      </w:r>
      <w:proofErr w:type="spell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7/8 ; оптический привод 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CD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/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DVD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-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val="en-US" w:eastAsia="ru-RU"/>
        </w:rPr>
        <w:t>ROM</w:t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. – Загл. </w:t>
      </w:r>
      <w:r w:rsidR="00C63848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br/>
      </w:r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с титул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.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 xml:space="preserve"> </w:t>
      </w:r>
      <w:proofErr w:type="gramStart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э</w:t>
      </w:r>
      <w:proofErr w:type="gramEnd"/>
      <w:r w:rsidR="00512478" w:rsidRPr="009A7592">
        <w:rPr>
          <w:rFonts w:ascii="Cambria" w:eastAsia="Times New Roman" w:hAnsi="Cambria" w:cs="Times New Roman"/>
          <w:color w:val="000000"/>
          <w:spacing w:val="-3"/>
          <w:sz w:val="28"/>
          <w:szCs w:val="28"/>
          <w:lang w:eastAsia="ru-RU"/>
        </w:rPr>
        <w:t>крана.</w:t>
      </w: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Default="00F05FC9" w:rsidP="00AF60EF">
      <w:pPr>
        <w:spacing w:after="0" w:line="240" w:lineRule="auto"/>
        <w:ind w:firstLine="709"/>
        <w:jc w:val="both"/>
        <w:rPr>
          <w:rFonts w:ascii="Cambria" w:hAnsi="Cambria"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>Цель</w:t>
      </w:r>
      <w:r w:rsidR="00AF60EF" w:rsidRPr="009A7592">
        <w:rPr>
          <w:rFonts w:ascii="Cambria" w:hAnsi="Cambria"/>
          <w:bCs/>
          <w:sz w:val="26"/>
          <w:szCs w:val="26"/>
        </w:rPr>
        <w:t xml:space="preserve"> лабораторного практикум</w:t>
      </w:r>
      <w:r w:rsidR="00B638A9">
        <w:rPr>
          <w:rFonts w:ascii="Cambria" w:hAnsi="Cambria"/>
          <w:bCs/>
          <w:sz w:val="26"/>
          <w:szCs w:val="26"/>
        </w:rPr>
        <w:t xml:space="preserve">а </w:t>
      </w:r>
      <w:r w:rsidR="00AF60EF" w:rsidRPr="009A7592">
        <w:rPr>
          <w:rFonts w:ascii="Cambria" w:hAnsi="Cambria"/>
          <w:bCs/>
          <w:sz w:val="26"/>
          <w:szCs w:val="26"/>
        </w:rPr>
        <w:t xml:space="preserve"> </w:t>
      </w:r>
      <w:r w:rsidR="00B638A9">
        <w:rPr>
          <w:rFonts w:ascii="Cambria" w:hAnsi="Cambria"/>
          <w:sz w:val="26"/>
          <w:szCs w:val="26"/>
        </w:rPr>
        <w:t>…</w:t>
      </w:r>
    </w:p>
    <w:p w:rsidR="000E4C05" w:rsidRDefault="000E4C05" w:rsidP="00AF60EF">
      <w:pPr>
        <w:spacing w:after="0" w:line="240" w:lineRule="auto"/>
        <w:ind w:firstLine="709"/>
        <w:jc w:val="both"/>
        <w:rPr>
          <w:rFonts w:ascii="Cambria" w:hAnsi="Cambria"/>
          <w:sz w:val="26"/>
          <w:szCs w:val="26"/>
        </w:rPr>
      </w:pPr>
    </w:p>
    <w:p w:rsidR="000E4C05" w:rsidRPr="009A7592" w:rsidRDefault="000E4C05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 xml:space="preserve">Предназначен </w:t>
      </w:r>
      <w:r w:rsidR="00CA6DFE">
        <w:rPr>
          <w:rFonts w:ascii="Cambria" w:hAnsi="Cambria"/>
          <w:bCs/>
          <w:sz w:val="26"/>
          <w:szCs w:val="26"/>
        </w:rPr>
        <w:t>…</w:t>
      </w: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jc w:val="both"/>
        <w:rPr>
          <w:rStyle w:val="f3"/>
          <w:rFonts w:ascii="Cambria" w:hAnsi="Cambria"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tabs>
          <w:tab w:val="left" w:pos="6147"/>
        </w:tabs>
        <w:spacing w:after="0" w:line="240" w:lineRule="auto"/>
        <w:ind w:firstLine="709"/>
        <w:jc w:val="both"/>
        <w:rPr>
          <w:rFonts w:ascii="Cambria" w:hAnsi="Cambria"/>
          <w:bCs/>
          <w:sz w:val="32"/>
          <w:szCs w:val="32"/>
        </w:rPr>
      </w:pPr>
    </w:p>
    <w:p w:rsidR="00AF60EF" w:rsidRPr="009A7592" w:rsidRDefault="00AF60EF" w:rsidP="00AF60EF">
      <w:pPr>
        <w:spacing w:after="0" w:line="240" w:lineRule="auto"/>
        <w:ind w:firstLine="709"/>
        <w:jc w:val="both"/>
        <w:rPr>
          <w:rFonts w:ascii="Cambria" w:hAnsi="Cambria"/>
          <w:bCs/>
          <w:sz w:val="26"/>
          <w:szCs w:val="26"/>
        </w:rPr>
      </w:pPr>
      <w:r w:rsidRPr="009A7592">
        <w:rPr>
          <w:rFonts w:ascii="Cambria" w:hAnsi="Cambria"/>
          <w:bCs/>
          <w:sz w:val="26"/>
          <w:szCs w:val="26"/>
        </w:rPr>
        <w:t xml:space="preserve">Рецензент канд. техн. наук, доц. </w:t>
      </w:r>
      <w:r w:rsidR="00F05FC9" w:rsidRPr="009A7592">
        <w:rPr>
          <w:rFonts w:ascii="Cambria" w:hAnsi="Cambria"/>
          <w:bCs/>
          <w:sz w:val="26"/>
          <w:szCs w:val="26"/>
        </w:rPr>
        <w:t xml:space="preserve">В. И. </w:t>
      </w:r>
      <w:r w:rsidRPr="009A7592">
        <w:rPr>
          <w:rFonts w:ascii="Cambria" w:hAnsi="Cambria"/>
          <w:bCs/>
          <w:sz w:val="26"/>
          <w:szCs w:val="26"/>
        </w:rPr>
        <w:t xml:space="preserve">Сергеев </w:t>
      </w:r>
    </w:p>
    <w:p w:rsidR="00AF60EF" w:rsidRPr="00064A16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ind w:firstLine="4111"/>
        <w:rPr>
          <w:rFonts w:ascii="Times New Roman" w:hAnsi="Times New Roman"/>
          <w:sz w:val="32"/>
          <w:szCs w:val="32"/>
          <w:highlight w:val="yellow"/>
        </w:rPr>
      </w:pPr>
    </w:p>
    <w:p w:rsidR="00AF60EF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AF60EF" w:rsidRDefault="00AF60EF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Default="009A7592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B638A9" w:rsidRDefault="00B638A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F05FC9" w:rsidRDefault="00F05FC9" w:rsidP="00AF60E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32"/>
          <w:szCs w:val="32"/>
          <w:highlight w:val="yellow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b/>
          <w:color w:val="000000"/>
          <w:spacing w:val="-3"/>
          <w:sz w:val="24"/>
          <w:szCs w:val="20"/>
          <w:lang w:eastAsia="ru-RU"/>
        </w:rPr>
        <w:t>Минимальные системные требования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:</w:t>
      </w:r>
    </w:p>
    <w:p w:rsidR="00797347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Процессо</w:t>
      </w:r>
      <w:r w:rsidR="00797347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р с частотой 1 ГГц; 512 Мб ОЗУ;</w:t>
      </w:r>
    </w:p>
    <w:p w:rsidR="009A7592" w:rsidRPr="009F687D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Microsoft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Windows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7/8</w:t>
      </w: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; 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оптический</w:t>
      </w:r>
      <w:proofErr w:type="gramEnd"/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привод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CD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ROM</w:t>
      </w:r>
      <w:r w:rsidRPr="009F687D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.</w:t>
      </w:r>
    </w:p>
    <w:p w:rsidR="009A7592" w:rsidRPr="009F687D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8"/>
          <w:szCs w:val="28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mbria" w:eastAsia="Times New Roman" w:hAnsi="Cambria" w:cs="Times New Roman"/>
          <w:sz w:val="24"/>
          <w:szCs w:val="28"/>
          <w:lang w:val="tr-TR" w:eastAsia="ru-RU"/>
        </w:rPr>
      </w:pPr>
      <w:r w:rsidRPr="009A7592">
        <w:rPr>
          <w:rFonts w:ascii="Cambria" w:eastAsia="Times New Roman" w:hAnsi="Cambria" w:cs="Times New Roman"/>
          <w:sz w:val="28"/>
          <w:szCs w:val="28"/>
          <w:lang w:eastAsia="ru-RU"/>
        </w:rPr>
        <w:t xml:space="preserve">© </w:t>
      </w:r>
      <w:r w:rsidRPr="009A7592">
        <w:rPr>
          <w:rFonts w:ascii="Cambria" w:eastAsia="Times New Roman" w:hAnsi="Cambria" w:cs="Times New Roman"/>
          <w:sz w:val="24"/>
          <w:szCs w:val="24"/>
          <w:lang w:eastAsia="ru-RU"/>
        </w:rPr>
        <w:t>УГАТУ</w:t>
      </w:r>
      <w:r w:rsidRPr="009A7592">
        <w:rPr>
          <w:rFonts w:ascii="Cambria" w:eastAsia="Times New Roman" w:hAnsi="Cambria" w:cs="Times New Roman"/>
          <w:sz w:val="24"/>
          <w:szCs w:val="28"/>
          <w:lang w:eastAsia="ru-RU"/>
        </w:rPr>
        <w:t>, 20</w:t>
      </w:r>
      <w:r w:rsidR="00F73B45">
        <w:rPr>
          <w:rFonts w:ascii="Cambria" w:eastAsia="Times New Roman" w:hAnsi="Cambria" w:cs="Times New Roman"/>
          <w:sz w:val="24"/>
          <w:szCs w:val="28"/>
          <w:lang w:eastAsia="ru-RU"/>
        </w:rPr>
        <w:t>2</w:t>
      </w:r>
      <w:r w:rsidR="00B638A9">
        <w:rPr>
          <w:rFonts w:ascii="Cambria" w:eastAsia="Times New Roman" w:hAnsi="Cambria" w:cs="Times New Roman"/>
          <w:sz w:val="24"/>
          <w:szCs w:val="28"/>
          <w:lang w:eastAsia="ru-RU"/>
        </w:rPr>
        <w:t>1</w:t>
      </w:r>
    </w:p>
    <w:p w:rsidR="009A7592" w:rsidRPr="009A7592" w:rsidRDefault="009A7592" w:rsidP="00E221E6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lastRenderedPageBreak/>
        <w:t>При подготовке электронного издания использовались следующие программные средства:</w:t>
      </w:r>
    </w:p>
    <w:p w:rsidR="009A7592" w:rsidRPr="009A7592" w:rsidRDefault="00E22AAB" w:rsidP="009A7592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Adobe Acrobat</w:t>
      </w:r>
      <w:r w:rsidR="009A7592"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 xml:space="preserve"> − </w:t>
      </w:r>
      <w:r w:rsidR="009A7592"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текстовый редактор;</w:t>
      </w:r>
    </w:p>
    <w:p w:rsidR="009A7592" w:rsidRPr="009A7592" w:rsidRDefault="009A7592" w:rsidP="009A7592">
      <w:pPr>
        <w:pStyle w:val="a3"/>
        <w:numPr>
          <w:ilvl w:val="0"/>
          <w:numId w:val="18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 xml:space="preserve">Microsoft Word –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текстовый редактор;</w:t>
      </w:r>
    </w:p>
    <w:p w:rsidR="009A7592" w:rsidRPr="009A7592" w:rsidRDefault="009A7592" w:rsidP="009A7592">
      <w:pPr>
        <w:pStyle w:val="a3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</w:pPr>
    </w:p>
    <w:p w:rsidR="009A7592" w:rsidRDefault="00EE6CC6" w:rsidP="00EE6CC6">
      <w:pPr>
        <w:shd w:val="clear" w:color="auto" w:fill="FFFFFF"/>
        <w:autoSpaceDE w:val="0"/>
        <w:autoSpaceDN w:val="0"/>
        <w:adjustRightInd w:val="0"/>
        <w:spacing w:after="0" w:line="240" w:lineRule="auto"/>
        <w:ind w:left="567" w:hanging="141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Составители: 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Г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воздев 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Олег Вячеславович, 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Иванов</w:t>
      </w:r>
      <w:r w:rsidR="004907A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Евгений </w:t>
      </w:r>
      <w:r w:rsidR="00B638A9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Иванович</w:t>
      </w:r>
    </w:p>
    <w:p w:rsidR="004907A2" w:rsidRPr="009A7592" w:rsidRDefault="004907A2" w:rsidP="004907A2">
      <w:pPr>
        <w:shd w:val="clear" w:color="auto" w:fill="FFFFFF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  <w:r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Компьютерная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 верстка:  </w:t>
      </w:r>
      <w:r w:rsidR="00B638A9"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А. А. Иванова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Программирование и компьютерный дизайн:  </w:t>
      </w:r>
      <w:r w:rsidRPr="009A7592"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  <w:t>А. П. Меркулова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 xml:space="preserve">Объем 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shd w:val="clear" w:color="auto" w:fill="FFFF00"/>
          <w:lang w:eastAsia="ru-RU"/>
        </w:rPr>
        <w:t xml:space="preserve">      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Мб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1 оптический компакт-диск (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CD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val="en-US" w:eastAsia="ru-RU"/>
        </w:rPr>
        <w:t>ROM</w:t>
      </w:r>
      <w:r w:rsidRPr="009A7592"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  <w:t>)</w:t>
      </w: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i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B638A9" w:rsidRPr="009A7592" w:rsidRDefault="00B638A9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4907A2" w:rsidRDefault="004907A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4907A2" w:rsidRDefault="004907A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0E4C05" w:rsidRDefault="000E4C05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Pr="009A7592" w:rsidRDefault="009A7592" w:rsidP="009A7592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Cambria" w:eastAsia="Times New Roman" w:hAnsi="Cambria" w:cs="Times New Roman"/>
          <w:color w:val="000000"/>
          <w:spacing w:val="-3"/>
          <w:sz w:val="28"/>
          <w:szCs w:val="20"/>
          <w:lang w:eastAsia="ru-RU"/>
        </w:rPr>
      </w:pPr>
    </w:p>
    <w:p w:rsidR="009A7592" w:rsidRDefault="009A7592" w:rsidP="000C7F3A">
      <w:pPr>
        <w:shd w:val="clear" w:color="auto" w:fill="FFFFFF"/>
        <w:adjustRightInd w:val="0"/>
        <w:spacing w:after="0" w:line="240" w:lineRule="auto"/>
        <w:ind w:right="-1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ФГБОУ </w:t>
      </w: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ВО</w:t>
      </w:r>
      <w:proofErr w:type="gramEnd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 xml:space="preserve"> «Уфимский государственный авиационный технический </w:t>
      </w:r>
      <w:r w:rsidR="004907A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у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ниверситет»</w:t>
      </w:r>
    </w:p>
    <w:p w:rsidR="009A7592" w:rsidRPr="009A7592" w:rsidRDefault="009A7592" w:rsidP="000C7F3A">
      <w:pPr>
        <w:shd w:val="clear" w:color="auto" w:fill="FFFFFF"/>
        <w:adjustRightInd w:val="0"/>
        <w:spacing w:after="0" w:line="240" w:lineRule="auto"/>
        <w:ind w:right="-1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</w:pP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eastAsia="ru-RU"/>
        </w:rPr>
        <w:t>450008, Уфа, ул. К. Маркса, 12.</w:t>
      </w:r>
    </w:p>
    <w:p w:rsidR="009A7592" w:rsidRPr="0047006B" w:rsidRDefault="009A7592" w:rsidP="000C7F3A">
      <w:pPr>
        <w:shd w:val="clear" w:color="auto" w:fill="FFFFFF"/>
        <w:adjustRightInd w:val="0"/>
        <w:spacing w:after="0" w:line="240" w:lineRule="auto"/>
        <w:ind w:right="-1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</w:pPr>
      <w:proofErr w:type="gramStart"/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e</w:t>
      </w:r>
      <w:r w:rsidRPr="0047006B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-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mail</w:t>
      </w:r>
      <w:proofErr w:type="gramEnd"/>
      <w:r w:rsidRPr="0047006B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 xml:space="preserve">: 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rik</w:t>
      </w:r>
      <w:r w:rsidRPr="0047006B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ugatu</w:t>
      </w:r>
      <w:r w:rsidRPr="0047006B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@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yandex</w:t>
      </w:r>
      <w:r w:rsidRPr="0047006B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.</w:t>
      </w:r>
      <w:r w:rsidRPr="009A7592"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  <w:t>ru</w:t>
      </w:r>
    </w:p>
    <w:p w:rsidR="009A7592" w:rsidRPr="0047006B" w:rsidRDefault="009A7592" w:rsidP="000C7F3A">
      <w:pPr>
        <w:shd w:val="clear" w:color="auto" w:fill="FFFFFF"/>
        <w:adjustRightInd w:val="0"/>
        <w:spacing w:after="0" w:line="240" w:lineRule="auto"/>
        <w:ind w:right="-1"/>
        <w:jc w:val="center"/>
        <w:rPr>
          <w:rFonts w:ascii="Cambria" w:eastAsia="Times New Roman" w:hAnsi="Cambria" w:cs="Times New Roman"/>
          <w:color w:val="000000"/>
          <w:spacing w:val="-3"/>
          <w:sz w:val="24"/>
          <w:szCs w:val="20"/>
          <w:lang w:val="en-US" w:eastAsia="ru-RU"/>
        </w:rPr>
      </w:pPr>
    </w:p>
    <w:p w:rsidR="009A7592" w:rsidRPr="009A7592" w:rsidRDefault="009A7592" w:rsidP="000C7F3A">
      <w:pPr>
        <w:tabs>
          <w:tab w:val="left" w:pos="0"/>
          <w:tab w:val="left" w:pos="9638"/>
        </w:tabs>
        <w:spacing w:after="0" w:line="240" w:lineRule="auto"/>
        <w:ind w:right="-1"/>
        <w:jc w:val="center"/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</w:pPr>
      <w:r w:rsidRPr="009A7592"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  <w:t>Все права на размножение, распространение в любой форме остаются за разработчиком.</w:t>
      </w:r>
    </w:p>
    <w:p w:rsidR="00FF25A8" w:rsidRPr="005B1FBD" w:rsidRDefault="009A7592" w:rsidP="000C7F3A">
      <w:pPr>
        <w:spacing w:after="0" w:line="240" w:lineRule="auto"/>
        <w:ind w:right="-1"/>
        <w:jc w:val="center"/>
        <w:rPr>
          <w:rFonts w:ascii="Cambria" w:hAnsi="Cambria"/>
        </w:rPr>
      </w:pPr>
      <w:r w:rsidRPr="009A7592">
        <w:rPr>
          <w:rFonts w:ascii="Cambria" w:eastAsia="Times New Roman" w:hAnsi="Cambria" w:cs="Times New Roman"/>
          <w:spacing w:val="-1"/>
          <w:sz w:val="20"/>
          <w:szCs w:val="27"/>
          <w:lang w:eastAsia="ru-RU"/>
        </w:rPr>
        <w:t>Нелегальное копирование, использование данного продукта запрещено.</w:t>
      </w:r>
    </w:p>
    <w:sectPr w:rsidR="00FF25A8" w:rsidRPr="005B1FBD" w:rsidSect="004907A2">
      <w:footerReference w:type="default" r:id="rId9"/>
      <w:pgSz w:w="11906" w:h="16838" w:code="9"/>
      <w:pgMar w:top="1134" w:right="1134" w:bottom="1418" w:left="1134" w:header="709" w:footer="1134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45D" w:rsidRDefault="001D545D" w:rsidP="006528DC">
      <w:pPr>
        <w:spacing w:after="0" w:line="240" w:lineRule="auto"/>
      </w:pPr>
      <w:r>
        <w:separator/>
      </w:r>
    </w:p>
  </w:endnote>
  <w:endnote w:type="continuationSeparator" w:id="0">
    <w:p w:rsidR="001D545D" w:rsidRDefault="001D545D" w:rsidP="006528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8386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514A75" w:rsidRPr="0042342C" w:rsidRDefault="00514A75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2342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2342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2342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D70D5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42342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45D" w:rsidRDefault="001D545D" w:rsidP="006528DC">
      <w:pPr>
        <w:spacing w:after="0" w:line="240" w:lineRule="auto"/>
      </w:pPr>
      <w:r>
        <w:separator/>
      </w:r>
    </w:p>
  </w:footnote>
  <w:footnote w:type="continuationSeparator" w:id="0">
    <w:p w:rsidR="001D545D" w:rsidRDefault="001D545D" w:rsidP="006528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97299"/>
    <w:multiLevelType w:val="hybridMultilevel"/>
    <w:tmpl w:val="09C411CE"/>
    <w:lvl w:ilvl="0" w:tplc="C172EC4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78577A9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ADF1A48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340109E"/>
    <w:multiLevelType w:val="hybridMultilevel"/>
    <w:tmpl w:val="4FEEE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CC3BD1"/>
    <w:multiLevelType w:val="hybridMultilevel"/>
    <w:tmpl w:val="D93C6252"/>
    <w:lvl w:ilvl="0" w:tplc="4476E4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B2E2043"/>
    <w:multiLevelType w:val="hybridMultilevel"/>
    <w:tmpl w:val="2A72AE32"/>
    <w:lvl w:ilvl="0" w:tplc="8CB6A8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5F8771A"/>
    <w:multiLevelType w:val="hybridMultilevel"/>
    <w:tmpl w:val="AF4C99BA"/>
    <w:lvl w:ilvl="0" w:tplc="1CE4D06A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4DA6499"/>
    <w:multiLevelType w:val="hybridMultilevel"/>
    <w:tmpl w:val="721E5E4C"/>
    <w:lvl w:ilvl="0" w:tplc="F078CB52">
      <w:start w:val="1"/>
      <w:numFmt w:val="decimal"/>
      <w:lvlText w:val="%1."/>
      <w:lvlJc w:val="left"/>
      <w:pPr>
        <w:ind w:left="1211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5C240DEC"/>
    <w:multiLevelType w:val="hybridMultilevel"/>
    <w:tmpl w:val="0F72EBA6"/>
    <w:lvl w:ilvl="0" w:tplc="C812F49E">
      <w:start w:val="1"/>
      <w:numFmt w:val="decimal"/>
      <w:lvlText w:val="%1."/>
      <w:lvlJc w:val="left"/>
      <w:pPr>
        <w:ind w:left="106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0B973C0"/>
    <w:multiLevelType w:val="hybridMultilevel"/>
    <w:tmpl w:val="9BEAFB3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62D552ED"/>
    <w:multiLevelType w:val="hybridMultilevel"/>
    <w:tmpl w:val="54A48430"/>
    <w:lvl w:ilvl="0" w:tplc="5CE07E6C">
      <w:start w:val="5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>
    <w:nsid w:val="65192DA8"/>
    <w:multiLevelType w:val="hybridMultilevel"/>
    <w:tmpl w:val="B7EC8732"/>
    <w:lvl w:ilvl="0" w:tplc="087AAF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AA055ED"/>
    <w:multiLevelType w:val="hybridMultilevel"/>
    <w:tmpl w:val="F94455BA"/>
    <w:lvl w:ilvl="0" w:tplc="5D364CAC">
      <w:start w:val="1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3">
    <w:nsid w:val="6C5B3243"/>
    <w:multiLevelType w:val="hybridMultilevel"/>
    <w:tmpl w:val="E762225A"/>
    <w:lvl w:ilvl="0" w:tplc="4476E4FA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>
    <w:nsid w:val="76683C8F"/>
    <w:multiLevelType w:val="hybridMultilevel"/>
    <w:tmpl w:val="0AFCE3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7955790B"/>
    <w:multiLevelType w:val="hybridMultilevel"/>
    <w:tmpl w:val="075A78B4"/>
    <w:lvl w:ilvl="0" w:tplc="1B9CAFDE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0"/>
  </w:num>
  <w:num w:numId="3">
    <w:abstractNumId w:val="2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1"/>
  </w:num>
  <w:num w:numId="8">
    <w:abstractNumId w:val="7"/>
  </w:num>
  <w:num w:numId="9">
    <w:abstractNumId w:val="13"/>
  </w:num>
  <w:num w:numId="10">
    <w:abstractNumId w:val="6"/>
  </w:num>
  <w:num w:numId="11">
    <w:abstractNumId w:val="4"/>
  </w:num>
  <w:num w:numId="12">
    <w:abstractNumId w:val="10"/>
  </w:num>
  <w:num w:numId="13">
    <w:abstractNumId w:val="8"/>
  </w:num>
  <w:num w:numId="14">
    <w:abstractNumId w:val="12"/>
  </w:num>
  <w:num w:numId="15">
    <w:abstractNumId w:val="9"/>
  </w:num>
  <w:num w:numId="16">
    <w:abstractNumId w:val="14"/>
  </w:num>
  <w:num w:numId="17">
    <w:abstractNumId w:val="5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F6C"/>
    <w:rsid w:val="0001168A"/>
    <w:rsid w:val="00017147"/>
    <w:rsid w:val="00025FA2"/>
    <w:rsid w:val="00033FDC"/>
    <w:rsid w:val="00040527"/>
    <w:rsid w:val="00043A63"/>
    <w:rsid w:val="000459EF"/>
    <w:rsid w:val="000502A7"/>
    <w:rsid w:val="00050F03"/>
    <w:rsid w:val="0007063A"/>
    <w:rsid w:val="000725D0"/>
    <w:rsid w:val="000A029B"/>
    <w:rsid w:val="000C56D8"/>
    <w:rsid w:val="000C7F3A"/>
    <w:rsid w:val="000D3903"/>
    <w:rsid w:val="000E4C05"/>
    <w:rsid w:val="0013049F"/>
    <w:rsid w:val="00131706"/>
    <w:rsid w:val="001321C7"/>
    <w:rsid w:val="00134F83"/>
    <w:rsid w:val="001439A8"/>
    <w:rsid w:val="00147528"/>
    <w:rsid w:val="00157030"/>
    <w:rsid w:val="00162A0C"/>
    <w:rsid w:val="00166857"/>
    <w:rsid w:val="00182DC1"/>
    <w:rsid w:val="001A6467"/>
    <w:rsid w:val="001D545D"/>
    <w:rsid w:val="001F7904"/>
    <w:rsid w:val="00217CAA"/>
    <w:rsid w:val="002356DB"/>
    <w:rsid w:val="00251EB2"/>
    <w:rsid w:val="00252E00"/>
    <w:rsid w:val="00271779"/>
    <w:rsid w:val="00271D9C"/>
    <w:rsid w:val="00295913"/>
    <w:rsid w:val="002A3ED0"/>
    <w:rsid w:val="002C15E7"/>
    <w:rsid w:val="002C2FEB"/>
    <w:rsid w:val="002E1657"/>
    <w:rsid w:val="002E39F7"/>
    <w:rsid w:val="00311579"/>
    <w:rsid w:val="0032351B"/>
    <w:rsid w:val="00331C8C"/>
    <w:rsid w:val="003339AD"/>
    <w:rsid w:val="00333C75"/>
    <w:rsid w:val="00350209"/>
    <w:rsid w:val="00363CB3"/>
    <w:rsid w:val="00370E42"/>
    <w:rsid w:val="00381DD0"/>
    <w:rsid w:val="003852B6"/>
    <w:rsid w:val="00391960"/>
    <w:rsid w:val="00395449"/>
    <w:rsid w:val="003A1C43"/>
    <w:rsid w:val="003C4974"/>
    <w:rsid w:val="003D479F"/>
    <w:rsid w:val="003D7DD2"/>
    <w:rsid w:val="00405498"/>
    <w:rsid w:val="00421B35"/>
    <w:rsid w:val="0042342C"/>
    <w:rsid w:val="00436CDF"/>
    <w:rsid w:val="00447B66"/>
    <w:rsid w:val="0047006B"/>
    <w:rsid w:val="004837E9"/>
    <w:rsid w:val="00485DD9"/>
    <w:rsid w:val="004907A2"/>
    <w:rsid w:val="00497842"/>
    <w:rsid w:val="004C5E99"/>
    <w:rsid w:val="004D1F8A"/>
    <w:rsid w:val="004D1F8B"/>
    <w:rsid w:val="004D70D5"/>
    <w:rsid w:val="004E34ED"/>
    <w:rsid w:val="004E5FEB"/>
    <w:rsid w:val="004F6EE8"/>
    <w:rsid w:val="0050518E"/>
    <w:rsid w:val="00511C20"/>
    <w:rsid w:val="00512478"/>
    <w:rsid w:val="00512FBE"/>
    <w:rsid w:val="00514A75"/>
    <w:rsid w:val="005336CD"/>
    <w:rsid w:val="0055305D"/>
    <w:rsid w:val="00555E17"/>
    <w:rsid w:val="00564251"/>
    <w:rsid w:val="00564CD7"/>
    <w:rsid w:val="00583CC0"/>
    <w:rsid w:val="00595EBA"/>
    <w:rsid w:val="005B1FBD"/>
    <w:rsid w:val="005D0A97"/>
    <w:rsid w:val="005D1F00"/>
    <w:rsid w:val="005D723E"/>
    <w:rsid w:val="005E3076"/>
    <w:rsid w:val="005E76B0"/>
    <w:rsid w:val="005E7833"/>
    <w:rsid w:val="005F64F1"/>
    <w:rsid w:val="00610EE2"/>
    <w:rsid w:val="00613864"/>
    <w:rsid w:val="0062184F"/>
    <w:rsid w:val="00635385"/>
    <w:rsid w:val="00651C61"/>
    <w:rsid w:val="006528DC"/>
    <w:rsid w:val="00657DED"/>
    <w:rsid w:val="00662B6D"/>
    <w:rsid w:val="00680A6A"/>
    <w:rsid w:val="006A02C6"/>
    <w:rsid w:val="006C5B76"/>
    <w:rsid w:val="006D188C"/>
    <w:rsid w:val="006D3A86"/>
    <w:rsid w:val="006E2F5D"/>
    <w:rsid w:val="00714511"/>
    <w:rsid w:val="00720187"/>
    <w:rsid w:val="00724698"/>
    <w:rsid w:val="00725CB0"/>
    <w:rsid w:val="00734D33"/>
    <w:rsid w:val="0074510B"/>
    <w:rsid w:val="00747493"/>
    <w:rsid w:val="00761685"/>
    <w:rsid w:val="0077232B"/>
    <w:rsid w:val="00774F3E"/>
    <w:rsid w:val="00776EE1"/>
    <w:rsid w:val="00782290"/>
    <w:rsid w:val="00782AFB"/>
    <w:rsid w:val="00793D13"/>
    <w:rsid w:val="00797347"/>
    <w:rsid w:val="007A3072"/>
    <w:rsid w:val="007A6182"/>
    <w:rsid w:val="007A6919"/>
    <w:rsid w:val="007B4515"/>
    <w:rsid w:val="007E6266"/>
    <w:rsid w:val="007F692B"/>
    <w:rsid w:val="007F7475"/>
    <w:rsid w:val="00833DB3"/>
    <w:rsid w:val="008569A7"/>
    <w:rsid w:val="00856AD5"/>
    <w:rsid w:val="0089500E"/>
    <w:rsid w:val="008A11C9"/>
    <w:rsid w:val="008A11F0"/>
    <w:rsid w:val="008A2491"/>
    <w:rsid w:val="008A5552"/>
    <w:rsid w:val="008D4D18"/>
    <w:rsid w:val="008E2A7B"/>
    <w:rsid w:val="008F5F77"/>
    <w:rsid w:val="00905F81"/>
    <w:rsid w:val="00913D10"/>
    <w:rsid w:val="009255FB"/>
    <w:rsid w:val="009264CC"/>
    <w:rsid w:val="00936D8C"/>
    <w:rsid w:val="00940C75"/>
    <w:rsid w:val="0095007C"/>
    <w:rsid w:val="00950EB5"/>
    <w:rsid w:val="009603FE"/>
    <w:rsid w:val="00973AC1"/>
    <w:rsid w:val="00974BB1"/>
    <w:rsid w:val="009760E6"/>
    <w:rsid w:val="009815AD"/>
    <w:rsid w:val="00984CC4"/>
    <w:rsid w:val="009A3610"/>
    <w:rsid w:val="009A7592"/>
    <w:rsid w:val="009B3963"/>
    <w:rsid w:val="009B5810"/>
    <w:rsid w:val="009B5F10"/>
    <w:rsid w:val="009C0C6A"/>
    <w:rsid w:val="009C5D5A"/>
    <w:rsid w:val="009C71C9"/>
    <w:rsid w:val="009E05C0"/>
    <w:rsid w:val="009E6A7B"/>
    <w:rsid w:val="009F687D"/>
    <w:rsid w:val="00A005A1"/>
    <w:rsid w:val="00A01191"/>
    <w:rsid w:val="00A1686B"/>
    <w:rsid w:val="00A24F91"/>
    <w:rsid w:val="00A2558B"/>
    <w:rsid w:val="00A7635C"/>
    <w:rsid w:val="00A854BB"/>
    <w:rsid w:val="00A948EA"/>
    <w:rsid w:val="00AA1123"/>
    <w:rsid w:val="00AA4D4D"/>
    <w:rsid w:val="00AB278B"/>
    <w:rsid w:val="00AB3183"/>
    <w:rsid w:val="00AC4BFE"/>
    <w:rsid w:val="00AD2801"/>
    <w:rsid w:val="00AF5C70"/>
    <w:rsid w:val="00AF60EF"/>
    <w:rsid w:val="00B40492"/>
    <w:rsid w:val="00B46AB9"/>
    <w:rsid w:val="00B612FC"/>
    <w:rsid w:val="00B638A9"/>
    <w:rsid w:val="00B64DF5"/>
    <w:rsid w:val="00B72A45"/>
    <w:rsid w:val="00B9474E"/>
    <w:rsid w:val="00B951E9"/>
    <w:rsid w:val="00BA540E"/>
    <w:rsid w:val="00BB05A2"/>
    <w:rsid w:val="00BB0D7D"/>
    <w:rsid w:val="00BB56BD"/>
    <w:rsid w:val="00BF1609"/>
    <w:rsid w:val="00C0317C"/>
    <w:rsid w:val="00C116D5"/>
    <w:rsid w:val="00C17E95"/>
    <w:rsid w:val="00C32F6C"/>
    <w:rsid w:val="00C366FE"/>
    <w:rsid w:val="00C36710"/>
    <w:rsid w:val="00C43D87"/>
    <w:rsid w:val="00C46C8E"/>
    <w:rsid w:val="00C56713"/>
    <w:rsid w:val="00C63848"/>
    <w:rsid w:val="00CA1E25"/>
    <w:rsid w:val="00CA5A7D"/>
    <w:rsid w:val="00CA6DFE"/>
    <w:rsid w:val="00CC0C4B"/>
    <w:rsid w:val="00CC1008"/>
    <w:rsid w:val="00CC389E"/>
    <w:rsid w:val="00CE3936"/>
    <w:rsid w:val="00CE67BC"/>
    <w:rsid w:val="00CF195E"/>
    <w:rsid w:val="00CF2416"/>
    <w:rsid w:val="00CF29AA"/>
    <w:rsid w:val="00D01409"/>
    <w:rsid w:val="00D01690"/>
    <w:rsid w:val="00D13DBE"/>
    <w:rsid w:val="00D1545B"/>
    <w:rsid w:val="00D23B84"/>
    <w:rsid w:val="00D30A68"/>
    <w:rsid w:val="00D45299"/>
    <w:rsid w:val="00D57088"/>
    <w:rsid w:val="00D631DB"/>
    <w:rsid w:val="00D63E8C"/>
    <w:rsid w:val="00D72C6F"/>
    <w:rsid w:val="00D91DC4"/>
    <w:rsid w:val="00D977F2"/>
    <w:rsid w:val="00DA1CCC"/>
    <w:rsid w:val="00DA6131"/>
    <w:rsid w:val="00DB5986"/>
    <w:rsid w:val="00DC5065"/>
    <w:rsid w:val="00DC6424"/>
    <w:rsid w:val="00DC7AD2"/>
    <w:rsid w:val="00DF1716"/>
    <w:rsid w:val="00DF188A"/>
    <w:rsid w:val="00E026B2"/>
    <w:rsid w:val="00E02F09"/>
    <w:rsid w:val="00E1232B"/>
    <w:rsid w:val="00E16BCF"/>
    <w:rsid w:val="00E221E6"/>
    <w:rsid w:val="00E22AAB"/>
    <w:rsid w:val="00E26089"/>
    <w:rsid w:val="00E27B72"/>
    <w:rsid w:val="00E34B55"/>
    <w:rsid w:val="00E4109F"/>
    <w:rsid w:val="00E4453B"/>
    <w:rsid w:val="00E47E8E"/>
    <w:rsid w:val="00E60463"/>
    <w:rsid w:val="00E857DD"/>
    <w:rsid w:val="00E91904"/>
    <w:rsid w:val="00EA3DAC"/>
    <w:rsid w:val="00EB2774"/>
    <w:rsid w:val="00EB42CF"/>
    <w:rsid w:val="00ED3337"/>
    <w:rsid w:val="00ED4884"/>
    <w:rsid w:val="00EE4935"/>
    <w:rsid w:val="00EE6CC6"/>
    <w:rsid w:val="00F05FC9"/>
    <w:rsid w:val="00F21879"/>
    <w:rsid w:val="00F25175"/>
    <w:rsid w:val="00F451E3"/>
    <w:rsid w:val="00F470FA"/>
    <w:rsid w:val="00F5466F"/>
    <w:rsid w:val="00F546F9"/>
    <w:rsid w:val="00F6669B"/>
    <w:rsid w:val="00F73B45"/>
    <w:rsid w:val="00F775B8"/>
    <w:rsid w:val="00F83657"/>
    <w:rsid w:val="00F945E7"/>
    <w:rsid w:val="00F96850"/>
    <w:rsid w:val="00FA410B"/>
    <w:rsid w:val="00FD0A14"/>
    <w:rsid w:val="00FD15B4"/>
    <w:rsid w:val="00FD2AB3"/>
    <w:rsid w:val="00FD7448"/>
    <w:rsid w:val="00FF25A8"/>
    <w:rsid w:val="00FF5DF1"/>
    <w:rsid w:val="00FF6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3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3">
    <w:name w:val="f_заголовок3уровня"/>
    <w:basedOn w:val="a0"/>
    <w:rsid w:val="00C32F6C"/>
  </w:style>
  <w:style w:type="paragraph" w:styleId="a3">
    <w:name w:val="List Paragraph"/>
    <w:basedOn w:val="a"/>
    <w:uiPriority w:val="34"/>
    <w:qFormat/>
    <w:rsid w:val="00BB56BD"/>
    <w:pPr>
      <w:ind w:left="720"/>
      <w:contextualSpacing/>
    </w:pPr>
  </w:style>
  <w:style w:type="paragraph" w:customStyle="1" w:styleId="ptabletext2">
    <w:name w:val="p_tabletext_2"/>
    <w:basedOn w:val="a"/>
    <w:rsid w:val="00940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abletext2">
    <w:name w:val="f_tabletext_2"/>
    <w:basedOn w:val="a0"/>
    <w:rsid w:val="00940C75"/>
  </w:style>
  <w:style w:type="paragraph" w:styleId="a4">
    <w:name w:val="header"/>
    <w:basedOn w:val="a"/>
    <w:link w:val="a5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28DC"/>
  </w:style>
  <w:style w:type="paragraph" w:styleId="a6">
    <w:name w:val="footer"/>
    <w:basedOn w:val="a"/>
    <w:link w:val="a7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28DC"/>
  </w:style>
  <w:style w:type="paragraph" w:customStyle="1" w:styleId="msonormalbullet1gif">
    <w:name w:val="msonormalbullet1.gif"/>
    <w:basedOn w:val="a"/>
    <w:rsid w:val="009A3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2A3E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E7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E7833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A6919"/>
    <w:rPr>
      <w:color w:val="0563C1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8F5F77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3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3">
    <w:name w:val="f_заголовок3уровня"/>
    <w:basedOn w:val="a0"/>
    <w:rsid w:val="00C32F6C"/>
  </w:style>
  <w:style w:type="paragraph" w:styleId="a3">
    <w:name w:val="List Paragraph"/>
    <w:basedOn w:val="a"/>
    <w:uiPriority w:val="34"/>
    <w:qFormat/>
    <w:rsid w:val="00BB56BD"/>
    <w:pPr>
      <w:ind w:left="720"/>
      <w:contextualSpacing/>
    </w:pPr>
  </w:style>
  <w:style w:type="paragraph" w:customStyle="1" w:styleId="ptabletext2">
    <w:name w:val="p_tabletext_2"/>
    <w:basedOn w:val="a"/>
    <w:rsid w:val="00940C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abletext2">
    <w:name w:val="f_tabletext_2"/>
    <w:basedOn w:val="a0"/>
    <w:rsid w:val="00940C75"/>
  </w:style>
  <w:style w:type="paragraph" w:styleId="a4">
    <w:name w:val="header"/>
    <w:basedOn w:val="a"/>
    <w:link w:val="a5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528DC"/>
  </w:style>
  <w:style w:type="paragraph" w:styleId="a6">
    <w:name w:val="footer"/>
    <w:basedOn w:val="a"/>
    <w:link w:val="a7"/>
    <w:uiPriority w:val="99"/>
    <w:unhideWhenUsed/>
    <w:rsid w:val="006528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528DC"/>
  </w:style>
  <w:style w:type="paragraph" w:customStyle="1" w:styleId="msonormalbullet1gif">
    <w:name w:val="msonormalbullet1.gif"/>
    <w:basedOn w:val="a"/>
    <w:rsid w:val="009A3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2A3ED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E7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E7833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7A6919"/>
    <w:rPr>
      <w:color w:val="0563C1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8F5F77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5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567932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252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48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9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44699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45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5917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10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58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312084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89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055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559226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21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490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66704">
          <w:marLeft w:val="0"/>
          <w:marRight w:val="0"/>
          <w:marTop w:val="13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71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66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9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7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9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1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7287">
          <w:marLeft w:val="0"/>
          <w:marRight w:val="0"/>
          <w:marTop w:val="14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40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0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257853">
          <w:marLeft w:val="0"/>
          <w:marRight w:val="0"/>
          <w:marTop w:val="12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93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556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03334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57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907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6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&#1055;&#1086;&#1083;&#1100;&#1079;&#1086;&#1074;&#1072;&#1090;&#1077;&#1083;&#1100;&#1089;&#1082;&#1080;&#1077;%20&#1096;&#1072;&#1073;&#1083;&#1086;&#1085;&#1099;%20Office\&#1064;&#1072;&#1073;&#1083;&#1086;&#1085;%20&#1043;&#1086;&#1083;&#1091;&#1073;&#1077;&#1074;%20&#1076;&#1083;&#1103;%20&#1076;&#1086;&#1082;&#1091;&#1084;&#1077;&#1085;&#1090;&#1086;&#107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26CCB-839E-40C0-B1DD-154D3A4159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Голубев для документов</Template>
  <TotalTime>32</TotalTime>
  <Pages>3</Pages>
  <Words>284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 Голубев</dc:creator>
  <cp:lastModifiedBy>Олеся</cp:lastModifiedBy>
  <cp:revision>15</cp:revision>
  <cp:lastPrinted>2019-04-01T06:42:00Z</cp:lastPrinted>
  <dcterms:created xsi:type="dcterms:W3CDTF">2019-04-24T09:05:00Z</dcterms:created>
  <dcterms:modified xsi:type="dcterms:W3CDTF">2021-02-12T09:56:00Z</dcterms:modified>
</cp:coreProperties>
</file>